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8AB4A" w14:textId="77777777" w:rsidR="00201A46" w:rsidRDefault="00201A46">
      <w:pPr>
        <w:jc w:val="right"/>
      </w:pPr>
    </w:p>
    <w:p w14:paraId="77600514" w14:textId="77777777" w:rsidR="00201A46" w:rsidRDefault="00EF200E">
      <w:pPr>
        <w:jc w:val="right"/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t>Al Dirigente Scolastico</w:t>
      </w:r>
    </w:p>
    <w:p w14:paraId="4370768A" w14:textId="77777777" w:rsidR="00201A46" w:rsidRDefault="00EF200E">
      <w:pPr>
        <w:jc w:val="right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  <w:t xml:space="preserve">I. C.”G. Marconi” </w:t>
      </w:r>
    </w:p>
    <w:p w14:paraId="39AFD03E" w14:textId="77777777" w:rsidR="00201A46" w:rsidRDefault="00EF200E">
      <w:pPr>
        <w:jc w:val="right"/>
      </w:pPr>
      <w:r>
        <w:t>Battipaglia</w:t>
      </w:r>
    </w:p>
    <w:p w14:paraId="28D4BDA8" w14:textId="77777777" w:rsidR="00201A46" w:rsidRDefault="00201A46">
      <w:pPr>
        <w:pStyle w:val="NormaleWeb"/>
        <w:spacing w:after="0" w:line="360" w:lineRule="auto"/>
      </w:pPr>
    </w:p>
    <w:p w14:paraId="047C956D" w14:textId="77777777" w:rsidR="00201A46" w:rsidRDefault="00201A46">
      <w:pPr>
        <w:pStyle w:val="NormaleWeb"/>
        <w:spacing w:after="0" w:line="360" w:lineRule="auto"/>
      </w:pPr>
    </w:p>
    <w:p w14:paraId="3A7D1D56" w14:textId="689D0CA9" w:rsidR="00201A46" w:rsidRDefault="00EF200E" w:rsidP="00ED2757">
      <w:pPr>
        <w:spacing w:line="480" w:lineRule="auto"/>
        <w:jc w:val="both"/>
      </w:pPr>
      <w:r>
        <w:t>Il/La sottoscritto/a ________________________________________________________</w:t>
      </w:r>
      <w:r w:rsidR="00ED2757">
        <w:t>_________</w:t>
      </w:r>
    </w:p>
    <w:p w14:paraId="6CDB428F" w14:textId="56B4112D" w:rsidR="00201A46" w:rsidRDefault="00EF200E" w:rsidP="00ED2757">
      <w:pPr>
        <w:spacing w:line="480" w:lineRule="auto"/>
        <w:jc w:val="both"/>
      </w:pPr>
      <w:r>
        <w:t>docente a tempo indeterminato, titolare/in assegnazione/utilizzazione presso codesto Istituto Comprensivo sede di __________________________ su classe di concorso _____________</w:t>
      </w:r>
      <w:r w:rsidR="00ED2757">
        <w:t>_____</w:t>
      </w:r>
      <w:r>
        <w:t>;</w:t>
      </w:r>
    </w:p>
    <w:p w14:paraId="32954B61" w14:textId="77777777" w:rsidR="00201A46" w:rsidRDefault="00EF200E">
      <w:pPr>
        <w:spacing w:line="480" w:lineRule="auto"/>
        <w:jc w:val="center"/>
        <w:rPr>
          <w:b/>
          <w:bCs/>
        </w:rPr>
      </w:pPr>
      <w:r>
        <w:rPr>
          <w:b/>
          <w:bCs/>
        </w:rPr>
        <w:t>DICHIARA</w:t>
      </w:r>
    </w:p>
    <w:p w14:paraId="094F5B73" w14:textId="55815FE7" w:rsidR="00201A46" w:rsidRDefault="00EF200E">
      <w:pPr>
        <w:spacing w:line="480" w:lineRule="auto"/>
        <w:jc w:val="both"/>
      </w:pPr>
      <w:r>
        <w:t>di essere disponibile ad accettare per l’anno scolastico 20___/20___ ore eccedenti l’orario settimanale per l’attività alternativa all’insegnamento della Religione Cattolica nella seguente clas</w:t>
      </w:r>
      <w:r w:rsidR="004D0F7D">
        <w:t>s</w:t>
      </w:r>
      <w:r>
        <w:t>e:</w:t>
      </w:r>
    </w:p>
    <w:tbl>
      <w:tblPr>
        <w:tblW w:w="0" w:type="auto"/>
        <w:tblInd w:w="9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5"/>
        <w:gridCol w:w="1485"/>
        <w:gridCol w:w="1920"/>
        <w:gridCol w:w="2805"/>
      </w:tblGrid>
      <w:tr w:rsidR="00900259" w14:paraId="204711A6" w14:textId="77777777" w:rsidTr="00900259">
        <w:tc>
          <w:tcPr>
            <w:tcW w:w="1485" w:type="dxa"/>
          </w:tcPr>
          <w:p w14:paraId="13EADFB3" w14:textId="77777777" w:rsidR="00900259" w:rsidRDefault="00900259">
            <w:pPr>
              <w:ind w:hanging="314"/>
              <w:jc w:val="center"/>
              <w:rPr>
                <w:b/>
                <w:bCs/>
                <w:kern w:val="2"/>
                <w:sz w:val="22"/>
                <w:szCs w:val="22"/>
              </w:rPr>
            </w:pPr>
          </w:p>
        </w:tc>
        <w:tc>
          <w:tcPr>
            <w:tcW w:w="1485" w:type="dxa"/>
          </w:tcPr>
          <w:p w14:paraId="56C4B142" w14:textId="661021BB" w:rsidR="00900259" w:rsidRDefault="00900259">
            <w:pPr>
              <w:ind w:hanging="314"/>
              <w:jc w:val="center"/>
              <w:rPr>
                <w:b/>
                <w:bCs/>
                <w:kern w:val="2"/>
                <w:sz w:val="22"/>
                <w:szCs w:val="22"/>
              </w:rPr>
            </w:pPr>
            <w:r>
              <w:rPr>
                <w:b/>
                <w:bCs/>
                <w:kern w:val="2"/>
                <w:sz w:val="22"/>
                <w:szCs w:val="22"/>
              </w:rPr>
              <w:t>CLASSE</w:t>
            </w:r>
          </w:p>
        </w:tc>
        <w:tc>
          <w:tcPr>
            <w:tcW w:w="1920" w:type="dxa"/>
          </w:tcPr>
          <w:p w14:paraId="5CC15E47" w14:textId="77777777" w:rsidR="00900259" w:rsidRDefault="00900259">
            <w:pPr>
              <w:ind w:hanging="314"/>
              <w:jc w:val="center"/>
              <w:rPr>
                <w:b/>
                <w:bCs/>
                <w:kern w:val="2"/>
                <w:sz w:val="22"/>
                <w:szCs w:val="22"/>
              </w:rPr>
            </w:pPr>
            <w:r>
              <w:rPr>
                <w:b/>
                <w:bCs/>
                <w:kern w:val="2"/>
                <w:sz w:val="22"/>
                <w:szCs w:val="22"/>
              </w:rPr>
              <w:t>ORA</w:t>
            </w:r>
          </w:p>
        </w:tc>
        <w:tc>
          <w:tcPr>
            <w:tcW w:w="2805" w:type="dxa"/>
          </w:tcPr>
          <w:p w14:paraId="3EF3493B" w14:textId="77777777" w:rsidR="00900259" w:rsidRDefault="00900259">
            <w:pPr>
              <w:ind w:hanging="314"/>
              <w:jc w:val="center"/>
              <w:rPr>
                <w:b/>
                <w:bCs/>
                <w:kern w:val="2"/>
                <w:sz w:val="22"/>
                <w:szCs w:val="22"/>
              </w:rPr>
            </w:pPr>
            <w:r>
              <w:rPr>
                <w:b/>
                <w:bCs/>
                <w:kern w:val="2"/>
                <w:sz w:val="22"/>
                <w:szCs w:val="22"/>
              </w:rPr>
              <w:t>GIORNO</w:t>
            </w:r>
          </w:p>
          <w:p w14:paraId="3988053E" w14:textId="77777777" w:rsidR="00900259" w:rsidRDefault="00900259">
            <w:pPr>
              <w:ind w:hanging="314"/>
              <w:jc w:val="center"/>
              <w:rPr>
                <w:b/>
                <w:bCs/>
                <w:kern w:val="2"/>
                <w:sz w:val="22"/>
                <w:szCs w:val="22"/>
              </w:rPr>
            </w:pPr>
          </w:p>
        </w:tc>
      </w:tr>
      <w:tr w:rsidR="00900259" w14:paraId="1365D316" w14:textId="77777777" w:rsidTr="00900259">
        <w:tc>
          <w:tcPr>
            <w:tcW w:w="1485" w:type="dxa"/>
          </w:tcPr>
          <w:p w14:paraId="40AE3412" w14:textId="77777777" w:rsidR="00900259" w:rsidRPr="00FA2AE6" w:rsidRDefault="00900259" w:rsidP="00EF200E">
            <w:pPr>
              <w:ind w:hanging="314"/>
              <w:jc w:val="center"/>
            </w:pPr>
          </w:p>
        </w:tc>
        <w:tc>
          <w:tcPr>
            <w:tcW w:w="1485" w:type="dxa"/>
          </w:tcPr>
          <w:p w14:paraId="0AB0449A" w14:textId="3494848F" w:rsidR="00900259" w:rsidRDefault="00900259" w:rsidP="00EF200E">
            <w:pPr>
              <w:ind w:hanging="314"/>
              <w:jc w:val="center"/>
              <w:rPr>
                <w:kern w:val="2"/>
                <w:sz w:val="22"/>
                <w:szCs w:val="22"/>
              </w:rPr>
            </w:pPr>
            <w:r w:rsidRPr="00FA2AE6">
              <w:t xml:space="preserve">I F </w:t>
            </w:r>
          </w:p>
        </w:tc>
        <w:tc>
          <w:tcPr>
            <w:tcW w:w="1920" w:type="dxa"/>
          </w:tcPr>
          <w:p w14:paraId="45F7FB0B" w14:textId="710EB914" w:rsidR="00900259" w:rsidRDefault="00900259" w:rsidP="00EF200E">
            <w:pPr>
              <w:ind w:hanging="314"/>
              <w:jc w:val="center"/>
              <w:rPr>
                <w:kern w:val="2"/>
                <w:sz w:val="22"/>
                <w:szCs w:val="22"/>
              </w:rPr>
            </w:pPr>
            <w:r w:rsidRPr="00FA2AE6">
              <w:t>V</w:t>
            </w:r>
          </w:p>
        </w:tc>
        <w:tc>
          <w:tcPr>
            <w:tcW w:w="2805" w:type="dxa"/>
          </w:tcPr>
          <w:p w14:paraId="794401DB" w14:textId="5CDF210F" w:rsidR="00900259" w:rsidRDefault="00900259" w:rsidP="00EF200E">
            <w:pPr>
              <w:ind w:hanging="314"/>
              <w:jc w:val="center"/>
              <w:rPr>
                <w:kern w:val="2"/>
                <w:sz w:val="22"/>
                <w:szCs w:val="22"/>
              </w:rPr>
            </w:pPr>
            <w:r w:rsidRPr="00FA2AE6">
              <w:t>LUNEDI’</w:t>
            </w:r>
          </w:p>
        </w:tc>
      </w:tr>
      <w:tr w:rsidR="00900259" w14:paraId="7F65B846" w14:textId="77777777" w:rsidTr="00900259">
        <w:tc>
          <w:tcPr>
            <w:tcW w:w="1485" w:type="dxa"/>
          </w:tcPr>
          <w:p w14:paraId="702705BC" w14:textId="77777777" w:rsidR="00900259" w:rsidRPr="00FA2AE6" w:rsidRDefault="00900259" w:rsidP="00EF200E">
            <w:pPr>
              <w:ind w:hanging="314"/>
              <w:jc w:val="center"/>
            </w:pPr>
          </w:p>
        </w:tc>
        <w:tc>
          <w:tcPr>
            <w:tcW w:w="1485" w:type="dxa"/>
          </w:tcPr>
          <w:p w14:paraId="70AF0D89" w14:textId="7610735F" w:rsidR="00900259" w:rsidRDefault="00900259" w:rsidP="00EF200E">
            <w:pPr>
              <w:ind w:hanging="314"/>
              <w:jc w:val="center"/>
              <w:rPr>
                <w:kern w:val="2"/>
                <w:sz w:val="22"/>
                <w:szCs w:val="22"/>
              </w:rPr>
            </w:pPr>
            <w:r w:rsidRPr="00FA2AE6">
              <w:t>I H</w:t>
            </w:r>
          </w:p>
        </w:tc>
        <w:tc>
          <w:tcPr>
            <w:tcW w:w="1920" w:type="dxa"/>
          </w:tcPr>
          <w:p w14:paraId="5CE58AED" w14:textId="771C3568" w:rsidR="00900259" w:rsidRDefault="00900259" w:rsidP="00EF200E">
            <w:pPr>
              <w:ind w:hanging="314"/>
              <w:jc w:val="center"/>
              <w:rPr>
                <w:kern w:val="2"/>
                <w:sz w:val="22"/>
                <w:szCs w:val="22"/>
              </w:rPr>
            </w:pPr>
            <w:r w:rsidRPr="00FA2AE6">
              <w:t>IV</w:t>
            </w:r>
          </w:p>
        </w:tc>
        <w:tc>
          <w:tcPr>
            <w:tcW w:w="2805" w:type="dxa"/>
          </w:tcPr>
          <w:p w14:paraId="515F8DD1" w14:textId="1039DD95" w:rsidR="00900259" w:rsidRDefault="00900259" w:rsidP="00EF200E">
            <w:pPr>
              <w:ind w:hanging="314"/>
              <w:jc w:val="center"/>
              <w:rPr>
                <w:kern w:val="2"/>
                <w:sz w:val="22"/>
                <w:szCs w:val="22"/>
              </w:rPr>
            </w:pPr>
            <w:r w:rsidRPr="00FA2AE6">
              <w:t>VENERDI’</w:t>
            </w:r>
          </w:p>
        </w:tc>
      </w:tr>
      <w:tr w:rsidR="00900259" w14:paraId="774146C8" w14:textId="77777777" w:rsidTr="00900259">
        <w:tc>
          <w:tcPr>
            <w:tcW w:w="1485" w:type="dxa"/>
          </w:tcPr>
          <w:p w14:paraId="2C307D6C" w14:textId="77777777" w:rsidR="00900259" w:rsidRPr="00FA2AE6" w:rsidRDefault="00900259" w:rsidP="00EF200E">
            <w:pPr>
              <w:ind w:hanging="314"/>
              <w:jc w:val="center"/>
            </w:pPr>
          </w:p>
        </w:tc>
        <w:tc>
          <w:tcPr>
            <w:tcW w:w="1485" w:type="dxa"/>
          </w:tcPr>
          <w:p w14:paraId="43A2A830" w14:textId="2413F1D0" w:rsidR="00900259" w:rsidRDefault="00900259" w:rsidP="00EF200E">
            <w:pPr>
              <w:ind w:hanging="314"/>
              <w:jc w:val="center"/>
              <w:rPr>
                <w:kern w:val="2"/>
                <w:sz w:val="22"/>
                <w:szCs w:val="22"/>
              </w:rPr>
            </w:pPr>
            <w:r w:rsidRPr="00FA2AE6">
              <w:t>III A</w:t>
            </w:r>
          </w:p>
        </w:tc>
        <w:tc>
          <w:tcPr>
            <w:tcW w:w="1920" w:type="dxa"/>
          </w:tcPr>
          <w:p w14:paraId="521B239C" w14:textId="0131AAFD" w:rsidR="00900259" w:rsidRDefault="00900259" w:rsidP="00EF200E">
            <w:pPr>
              <w:ind w:hanging="314"/>
              <w:jc w:val="center"/>
              <w:rPr>
                <w:kern w:val="2"/>
                <w:sz w:val="22"/>
                <w:szCs w:val="22"/>
              </w:rPr>
            </w:pPr>
            <w:r w:rsidRPr="00FA2AE6">
              <w:t>IV</w:t>
            </w:r>
          </w:p>
        </w:tc>
        <w:tc>
          <w:tcPr>
            <w:tcW w:w="2805" w:type="dxa"/>
          </w:tcPr>
          <w:p w14:paraId="76320045" w14:textId="56E9FC41" w:rsidR="00900259" w:rsidRDefault="00337E05" w:rsidP="00EF200E">
            <w:pPr>
              <w:ind w:hanging="314"/>
              <w:jc w:val="center"/>
              <w:rPr>
                <w:kern w:val="2"/>
                <w:sz w:val="22"/>
                <w:szCs w:val="22"/>
              </w:rPr>
            </w:pPr>
            <w:r>
              <w:t>MARTEDI</w:t>
            </w:r>
            <w:r w:rsidR="00900259" w:rsidRPr="00FA2AE6">
              <w:t>’</w:t>
            </w:r>
          </w:p>
        </w:tc>
      </w:tr>
    </w:tbl>
    <w:p w14:paraId="2BAE42DC" w14:textId="77777777" w:rsidR="00201A46" w:rsidRDefault="00201A46">
      <w:pPr>
        <w:spacing w:line="480" w:lineRule="auto"/>
        <w:jc w:val="both"/>
        <w:rPr>
          <w:rFonts w:ascii="Calibri" w:eastAsia="SimSun" w:hAnsi="Calibri" w:cs="Calibri"/>
          <w:b/>
          <w:bCs/>
          <w:i/>
          <w:iCs/>
          <w:sz w:val="20"/>
          <w:szCs w:val="20"/>
        </w:rPr>
      </w:pPr>
    </w:p>
    <w:p w14:paraId="14A95BE3" w14:textId="77777777" w:rsidR="00201A46" w:rsidRDefault="00EF200E">
      <w:pPr>
        <w:spacing w:line="480" w:lineRule="auto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  <w:r>
        <w:rPr>
          <w:rFonts w:ascii="Calibri" w:eastAsia="SimSun" w:hAnsi="Calibri" w:cs="Calibri"/>
          <w:b/>
          <w:bCs/>
          <w:i/>
          <w:iCs/>
          <w:sz w:val="20"/>
          <w:szCs w:val="20"/>
        </w:rPr>
        <w:t>Contrassegnare con una “X” la voce che interessa</w:t>
      </w:r>
    </w:p>
    <w:p w14:paraId="69852859" w14:textId="77777777" w:rsidR="00201A46" w:rsidRDefault="00201A46">
      <w:pPr>
        <w:pStyle w:val="NormaleWeb"/>
        <w:spacing w:after="0" w:line="360" w:lineRule="auto"/>
      </w:pPr>
    </w:p>
    <w:p w14:paraId="3469D864" w14:textId="77777777" w:rsidR="00201A46" w:rsidRDefault="00EF200E">
      <w:pPr>
        <w:pStyle w:val="NormaleWeb"/>
        <w:spacing w:after="0" w:line="360" w:lineRule="auto"/>
      </w:pPr>
      <w:r>
        <w:t>________________________</w:t>
      </w:r>
    </w:p>
    <w:p w14:paraId="5B9F4A0B" w14:textId="77777777" w:rsidR="00201A46" w:rsidRDefault="00EF200E">
      <w:pPr>
        <w:pStyle w:val="NormaleWeb"/>
        <w:tabs>
          <w:tab w:val="center" w:pos="7380"/>
        </w:tabs>
        <w:spacing w:after="0" w:line="360" w:lineRule="auto"/>
      </w:pPr>
      <w:r>
        <w:tab/>
        <w:t>FIRMA</w:t>
      </w:r>
    </w:p>
    <w:p w14:paraId="08E88069" w14:textId="77777777" w:rsidR="00201A46" w:rsidRDefault="00EF200E">
      <w:pPr>
        <w:pStyle w:val="NormaleWeb"/>
        <w:tabs>
          <w:tab w:val="center" w:pos="7380"/>
        </w:tabs>
        <w:spacing w:after="0" w:line="360" w:lineRule="auto"/>
      </w:pPr>
      <w:r>
        <w:tab/>
        <w:t>_________________________</w:t>
      </w:r>
    </w:p>
    <w:sectPr w:rsidR="00201A46">
      <w:pgSz w:w="11906" w:h="16838"/>
      <w:pgMar w:top="143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A96"/>
    <w:rsid w:val="000415AA"/>
    <w:rsid w:val="000A6F60"/>
    <w:rsid w:val="000C677C"/>
    <w:rsid w:val="00201A46"/>
    <w:rsid w:val="002437F4"/>
    <w:rsid w:val="00262F49"/>
    <w:rsid w:val="002D1C8F"/>
    <w:rsid w:val="0031493A"/>
    <w:rsid w:val="00336995"/>
    <w:rsid w:val="00337E05"/>
    <w:rsid w:val="0039098C"/>
    <w:rsid w:val="004D0F7D"/>
    <w:rsid w:val="004E1726"/>
    <w:rsid w:val="005B0310"/>
    <w:rsid w:val="00677818"/>
    <w:rsid w:val="00693550"/>
    <w:rsid w:val="00697751"/>
    <w:rsid w:val="006E5FF2"/>
    <w:rsid w:val="007174C9"/>
    <w:rsid w:val="00883B18"/>
    <w:rsid w:val="00900259"/>
    <w:rsid w:val="00906536"/>
    <w:rsid w:val="009B3A86"/>
    <w:rsid w:val="009C0500"/>
    <w:rsid w:val="009D0992"/>
    <w:rsid w:val="00A82570"/>
    <w:rsid w:val="00B30F85"/>
    <w:rsid w:val="00BE1A96"/>
    <w:rsid w:val="00C067E5"/>
    <w:rsid w:val="00C34B7A"/>
    <w:rsid w:val="00C90B1A"/>
    <w:rsid w:val="00C95703"/>
    <w:rsid w:val="00CC6B43"/>
    <w:rsid w:val="00CF60BE"/>
    <w:rsid w:val="00D22BA1"/>
    <w:rsid w:val="00D71070"/>
    <w:rsid w:val="00DB0BF3"/>
    <w:rsid w:val="00DB3921"/>
    <w:rsid w:val="00E26410"/>
    <w:rsid w:val="00ED2757"/>
    <w:rsid w:val="00EF200E"/>
    <w:rsid w:val="00FB5308"/>
    <w:rsid w:val="10D457A4"/>
    <w:rsid w:val="55DE1378"/>
    <w:rsid w:val="5C192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C01E48"/>
  <w15:docId w15:val="{9B6476F9-D263-4A1A-83EF-933775981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rFonts w:eastAsia="Times New Roman"/>
      <w:sz w:val="24"/>
      <w:szCs w:val="24"/>
    </w:rPr>
  </w:style>
  <w:style w:type="paragraph" w:styleId="Titolo1">
    <w:name w:val="heading 1"/>
    <w:basedOn w:val="Normale"/>
    <w:qFormat/>
    <w:pPr>
      <w:outlineLvl w:val="0"/>
    </w:pPr>
    <w:rPr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qFormat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pPr>
      <w:spacing w:before="100" w:beforeAutospacing="1" w:after="119"/>
    </w:p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acomina%20Capuano\Downloads\_1221_87476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_1221_87476</Template>
  <TotalTime>8</TotalTime>
  <Pages>1</Pages>
  <Words>109</Words>
  <Characters>626</Characters>
  <Application>Microsoft Office Word</Application>
  <DocSecurity>0</DocSecurity>
  <Lines>5</Lines>
  <Paragraphs>1</Paragraphs>
  <ScaleCrop>false</ScaleCrop>
  <Company>liceo</Company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creator>Giacomina Capuano</dc:creator>
  <cp:lastModifiedBy>Annarita Siano</cp:lastModifiedBy>
  <cp:revision>10</cp:revision>
  <cp:lastPrinted>2015-06-16T06:00:00Z</cp:lastPrinted>
  <dcterms:created xsi:type="dcterms:W3CDTF">2021-10-01T11:32:00Z</dcterms:created>
  <dcterms:modified xsi:type="dcterms:W3CDTF">2026-09-28T10:30:00Z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CADE9D8CDAF546908E0DA92483F2D7E1_12</vt:lpwstr>
  </property>
</Properties>
</file>